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36DB9D" w14:textId="6BDA337F" w:rsidR="007F6F31" w:rsidRPr="00865098" w:rsidRDefault="00353D38" w:rsidP="00353D38">
      <w:pPr>
        <w:pStyle w:val="Nadpis3"/>
        <w:ind w:left="0"/>
        <w:jc w:val="center"/>
        <w:rPr>
          <w:b/>
          <w:spacing w:val="40"/>
          <w:sz w:val="32"/>
          <w:szCs w:val="32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78D1962C" wp14:editId="5B9BAF83">
            <wp:simplePos x="0" y="0"/>
            <wp:positionH relativeFrom="column">
              <wp:posOffset>-86995</wp:posOffset>
            </wp:positionH>
            <wp:positionV relativeFrom="paragraph">
              <wp:posOffset>0</wp:posOffset>
            </wp:positionV>
            <wp:extent cx="423545" cy="488315"/>
            <wp:effectExtent l="0" t="0" r="0" b="0"/>
            <wp:wrapTight wrapText="bothSides">
              <wp:wrapPolygon edited="0">
                <wp:start x="0" y="0"/>
                <wp:lineTo x="0" y="19100"/>
                <wp:lineTo x="3886" y="20785"/>
                <wp:lineTo x="16840" y="20785"/>
                <wp:lineTo x="20726" y="19100"/>
                <wp:lineTo x="20726" y="0"/>
                <wp:lineTo x="0" y="0"/>
              </wp:wrapPolygon>
            </wp:wrapTight>
            <wp:docPr id="6791566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156603" name="Obrázek 67915660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54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F31" w:rsidRPr="00865098">
        <w:rPr>
          <w:b/>
          <w:spacing w:val="40"/>
          <w:sz w:val="32"/>
          <w:szCs w:val="32"/>
        </w:rPr>
        <w:t>Krajské vojenské velitelství hlavní město Praha</w:t>
      </w:r>
    </w:p>
    <w:p w14:paraId="1893DC65" w14:textId="472B86AB" w:rsidR="007F6F31" w:rsidRDefault="007A2068" w:rsidP="00353D38">
      <w:pPr>
        <w:jc w:val="center"/>
        <w:rPr>
          <w:b/>
        </w:rPr>
      </w:pPr>
      <w:r>
        <w:rPr>
          <w:b/>
        </w:rPr>
        <w:t>Jankovcova 1518/2</w:t>
      </w:r>
      <w:r w:rsidR="007F6F31" w:rsidRPr="00865098">
        <w:rPr>
          <w:b/>
        </w:rPr>
        <w:t xml:space="preserve">, Praha </w:t>
      </w:r>
      <w:r>
        <w:rPr>
          <w:b/>
        </w:rPr>
        <w:t>7</w:t>
      </w:r>
      <w:r w:rsidR="007F6F31" w:rsidRPr="00865098">
        <w:rPr>
          <w:b/>
        </w:rPr>
        <w:t>, PSČ 1</w:t>
      </w:r>
      <w:r>
        <w:rPr>
          <w:b/>
        </w:rPr>
        <w:t>7</w:t>
      </w:r>
      <w:r w:rsidR="007F6F31" w:rsidRPr="00865098">
        <w:rPr>
          <w:b/>
        </w:rPr>
        <w:t>0 0</w:t>
      </w:r>
      <w:r>
        <w:rPr>
          <w:b/>
        </w:rPr>
        <w:t>0</w:t>
      </w:r>
      <w:r w:rsidR="007F6F31" w:rsidRPr="00865098">
        <w:rPr>
          <w:b/>
        </w:rPr>
        <w:t>, datová schránka r8yaefs</w:t>
      </w:r>
    </w:p>
    <w:p w14:paraId="68C1E327" w14:textId="77777777" w:rsidR="00353D38" w:rsidRPr="00865098" w:rsidRDefault="00353D38" w:rsidP="00353D38">
      <w:pPr>
        <w:rPr>
          <w:b/>
        </w:rPr>
      </w:pPr>
    </w:p>
    <w:p w14:paraId="7B7AD7AB" w14:textId="77777777" w:rsidR="007F6F31" w:rsidRDefault="007F6F31" w:rsidP="007F6F31">
      <w:pPr>
        <w:pBdr>
          <w:bottom w:val="single" w:sz="4" w:space="1" w:color="auto"/>
        </w:pBdr>
        <w:jc w:val="center"/>
      </w:pPr>
    </w:p>
    <w:p w14:paraId="32B0B82D" w14:textId="77777777" w:rsidR="007F6F31" w:rsidRDefault="007F6F31" w:rsidP="007F6F31">
      <w:pPr>
        <w:pStyle w:val="Nadpis3"/>
        <w:ind w:left="0"/>
      </w:pPr>
      <w:r w:rsidRPr="00177EEA">
        <w:rPr>
          <w:b/>
        </w:rPr>
        <w:t xml:space="preserve">     </w:t>
      </w:r>
      <w:r>
        <w:rPr>
          <w:b/>
        </w:rPr>
        <w:t xml:space="preserve">        </w:t>
      </w:r>
      <w:r w:rsidRPr="00177EEA">
        <w:rPr>
          <w:b/>
        </w:rPr>
        <w:tab/>
      </w:r>
      <w:r>
        <w:tab/>
      </w:r>
      <w:r>
        <w:tab/>
      </w:r>
      <w:r>
        <w:tab/>
      </w:r>
    </w:p>
    <w:p w14:paraId="2831ED5B" w14:textId="77777777" w:rsidR="00447523" w:rsidRDefault="00447523" w:rsidP="00AE1D4E">
      <w:pPr>
        <w:rPr>
          <w:sz w:val="24"/>
          <w:szCs w:val="24"/>
        </w:rPr>
      </w:pPr>
    </w:p>
    <w:p w14:paraId="1E6B7754" w14:textId="0FC0FFA3" w:rsidR="00447523" w:rsidRPr="00763073" w:rsidRDefault="00763073" w:rsidP="00763073">
      <w:pPr>
        <w:jc w:val="center"/>
        <w:rPr>
          <w:b/>
          <w:sz w:val="40"/>
          <w:szCs w:val="40"/>
        </w:rPr>
      </w:pPr>
      <w:r w:rsidRPr="00763073">
        <w:rPr>
          <w:b/>
          <w:sz w:val="40"/>
          <w:szCs w:val="40"/>
        </w:rPr>
        <w:t>HLÁŠENÍ ZMĚN</w:t>
      </w:r>
    </w:p>
    <w:p w14:paraId="1BCD9EFE" w14:textId="7A1BCDF4" w:rsidR="004F1650" w:rsidRDefault="004F1650" w:rsidP="007F6F31">
      <w:pPr>
        <w:rPr>
          <w:sz w:val="24"/>
          <w:szCs w:val="24"/>
        </w:rPr>
      </w:pPr>
    </w:p>
    <w:p w14:paraId="17B8FD42" w14:textId="2ED88AF2" w:rsidR="00763073" w:rsidRDefault="00763073" w:rsidP="007F6F31">
      <w:pPr>
        <w:rPr>
          <w:sz w:val="24"/>
          <w:szCs w:val="24"/>
        </w:rPr>
      </w:pPr>
    </w:p>
    <w:p w14:paraId="445721B5" w14:textId="34370791" w:rsidR="00763073" w:rsidRDefault="00763073" w:rsidP="007F6F31">
      <w:pPr>
        <w:rPr>
          <w:sz w:val="24"/>
          <w:szCs w:val="24"/>
        </w:rPr>
      </w:pPr>
      <w:r>
        <w:rPr>
          <w:sz w:val="24"/>
          <w:szCs w:val="24"/>
        </w:rPr>
        <w:t xml:space="preserve">Jméno a </w:t>
      </w:r>
      <w:proofErr w:type="gramStart"/>
      <w:r>
        <w:rPr>
          <w:sz w:val="24"/>
          <w:szCs w:val="24"/>
        </w:rPr>
        <w:t>příjmení:…</w:t>
      </w:r>
      <w:proofErr w:type="gramEnd"/>
      <w:r>
        <w:rPr>
          <w:sz w:val="24"/>
          <w:szCs w:val="24"/>
        </w:rPr>
        <w:t>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3C8C54C7" w14:textId="6E9D2B8F" w:rsidR="00763073" w:rsidRDefault="00763073" w:rsidP="007F6F31">
      <w:pPr>
        <w:rPr>
          <w:sz w:val="24"/>
          <w:szCs w:val="24"/>
        </w:rPr>
      </w:pPr>
    </w:p>
    <w:p w14:paraId="1E9D01EA" w14:textId="3E2A18D9" w:rsidR="00763073" w:rsidRDefault="00763073" w:rsidP="007F6F31">
      <w:pPr>
        <w:rPr>
          <w:sz w:val="24"/>
          <w:szCs w:val="24"/>
        </w:rPr>
      </w:pPr>
      <w:r>
        <w:rPr>
          <w:sz w:val="24"/>
          <w:szCs w:val="24"/>
        </w:rPr>
        <w:t xml:space="preserve">Osobní </w:t>
      </w:r>
      <w:proofErr w:type="gramStart"/>
      <w:r>
        <w:rPr>
          <w:sz w:val="24"/>
          <w:szCs w:val="24"/>
        </w:rPr>
        <w:t>číslo:…</w:t>
      </w:r>
      <w:proofErr w:type="gramEnd"/>
      <w:r>
        <w:rPr>
          <w:sz w:val="24"/>
          <w:szCs w:val="24"/>
        </w:rPr>
        <w:t>…………………………………</w:t>
      </w:r>
    </w:p>
    <w:p w14:paraId="70080822" w14:textId="7F2CEF3E" w:rsidR="00763073" w:rsidRDefault="00763073" w:rsidP="007F6F31">
      <w:pPr>
        <w:rPr>
          <w:sz w:val="24"/>
          <w:szCs w:val="24"/>
        </w:rPr>
      </w:pPr>
    </w:p>
    <w:p w14:paraId="1DADAF7C" w14:textId="1943D096" w:rsidR="00763073" w:rsidRDefault="00763073" w:rsidP="007F6F31">
      <w:pPr>
        <w:rPr>
          <w:sz w:val="24"/>
          <w:szCs w:val="24"/>
        </w:rPr>
      </w:pPr>
    </w:p>
    <w:p w14:paraId="59A5BD11" w14:textId="62CB9CF7" w:rsidR="00763073" w:rsidRDefault="00763073" w:rsidP="007F6F31">
      <w:pPr>
        <w:rPr>
          <w:b/>
          <w:sz w:val="24"/>
          <w:szCs w:val="24"/>
        </w:rPr>
      </w:pPr>
      <w:r w:rsidRPr="00763073">
        <w:rPr>
          <w:b/>
          <w:sz w:val="24"/>
          <w:szCs w:val="24"/>
        </w:rPr>
        <w:t>Změna trvalého pobytu</w:t>
      </w:r>
    </w:p>
    <w:p w14:paraId="38518BF8" w14:textId="2B737393" w:rsidR="00763073" w:rsidRDefault="00763073" w:rsidP="007F6F31">
      <w:pPr>
        <w:rPr>
          <w:sz w:val="24"/>
          <w:szCs w:val="24"/>
        </w:rPr>
      </w:pPr>
    </w:p>
    <w:p w14:paraId="4FD2824C" w14:textId="61234C88" w:rsidR="00763073" w:rsidRDefault="00763073" w:rsidP="0076307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Nová </w:t>
      </w:r>
      <w:proofErr w:type="gramStart"/>
      <w:r>
        <w:rPr>
          <w:sz w:val="24"/>
          <w:szCs w:val="24"/>
        </w:rPr>
        <w:t>adresa:…</w:t>
      </w:r>
      <w:proofErr w:type="gramEnd"/>
      <w:r>
        <w:rPr>
          <w:sz w:val="24"/>
          <w:szCs w:val="24"/>
        </w:rPr>
        <w:t>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07259703" w14:textId="3D66EC86" w:rsidR="00763073" w:rsidRDefault="00763073" w:rsidP="0076307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………………………………………………………………. </w:t>
      </w:r>
      <w:proofErr w:type="gramStart"/>
      <w:r>
        <w:rPr>
          <w:sz w:val="24"/>
          <w:szCs w:val="24"/>
        </w:rPr>
        <w:t>od:…</w:t>
      </w:r>
      <w:proofErr w:type="gramEnd"/>
      <w:r>
        <w:rPr>
          <w:sz w:val="24"/>
          <w:szCs w:val="24"/>
        </w:rPr>
        <w:t>……………………………</w:t>
      </w:r>
    </w:p>
    <w:p w14:paraId="0D036058" w14:textId="6F39BF0B" w:rsidR="00763073" w:rsidRDefault="00763073" w:rsidP="00763073">
      <w:pPr>
        <w:spacing w:line="360" w:lineRule="auto"/>
        <w:rPr>
          <w:sz w:val="24"/>
          <w:szCs w:val="24"/>
        </w:rPr>
      </w:pPr>
    </w:p>
    <w:p w14:paraId="1562F5F2" w14:textId="2E904FE7" w:rsidR="00763073" w:rsidRDefault="00763073" w:rsidP="00763073">
      <w:pPr>
        <w:spacing w:line="360" w:lineRule="auto"/>
        <w:rPr>
          <w:b/>
          <w:sz w:val="24"/>
          <w:szCs w:val="24"/>
        </w:rPr>
      </w:pPr>
      <w:r w:rsidRPr="00763073">
        <w:rPr>
          <w:b/>
          <w:sz w:val="24"/>
          <w:szCs w:val="24"/>
        </w:rPr>
        <w:t>Změna zdravotní pojišťovny</w:t>
      </w:r>
    </w:p>
    <w:p w14:paraId="6FB37554" w14:textId="7190F0D4" w:rsidR="00763073" w:rsidRDefault="00763073" w:rsidP="00763073">
      <w:pPr>
        <w:spacing w:line="360" w:lineRule="auto"/>
        <w:rPr>
          <w:sz w:val="24"/>
          <w:szCs w:val="24"/>
        </w:rPr>
      </w:pPr>
      <w:r w:rsidRPr="00763073">
        <w:rPr>
          <w:sz w:val="24"/>
          <w:szCs w:val="24"/>
        </w:rPr>
        <w:t xml:space="preserve">Nová </w:t>
      </w:r>
      <w:proofErr w:type="gramStart"/>
      <w:r w:rsidRPr="00763073">
        <w:rPr>
          <w:sz w:val="24"/>
          <w:szCs w:val="24"/>
        </w:rPr>
        <w:t>ZP</w:t>
      </w:r>
      <w:r>
        <w:rPr>
          <w:sz w:val="24"/>
          <w:szCs w:val="24"/>
        </w:rPr>
        <w:t>:…</w:t>
      </w:r>
      <w:proofErr w:type="gramEnd"/>
      <w:r>
        <w:rPr>
          <w:sz w:val="24"/>
          <w:szCs w:val="24"/>
        </w:rPr>
        <w:t xml:space="preserve">………………………………………………  </w:t>
      </w:r>
      <w:proofErr w:type="gramStart"/>
      <w:r>
        <w:rPr>
          <w:sz w:val="24"/>
          <w:szCs w:val="24"/>
        </w:rPr>
        <w:t>od:…</w:t>
      </w:r>
      <w:proofErr w:type="gramEnd"/>
      <w:r>
        <w:rPr>
          <w:sz w:val="24"/>
          <w:szCs w:val="24"/>
        </w:rPr>
        <w:t>………………………………</w:t>
      </w:r>
    </w:p>
    <w:p w14:paraId="6073DFC9" w14:textId="585D1C14" w:rsidR="00763073" w:rsidRDefault="00763073" w:rsidP="00763073">
      <w:pPr>
        <w:spacing w:line="360" w:lineRule="auto"/>
        <w:rPr>
          <w:sz w:val="24"/>
          <w:szCs w:val="24"/>
        </w:rPr>
      </w:pPr>
    </w:p>
    <w:p w14:paraId="070B00FD" w14:textId="621F1018" w:rsidR="00763073" w:rsidRDefault="00763073" w:rsidP="00763073">
      <w:pPr>
        <w:spacing w:line="360" w:lineRule="auto"/>
        <w:rPr>
          <w:b/>
          <w:sz w:val="24"/>
          <w:szCs w:val="24"/>
        </w:rPr>
      </w:pPr>
      <w:r w:rsidRPr="00763073">
        <w:rPr>
          <w:b/>
          <w:sz w:val="24"/>
          <w:szCs w:val="24"/>
        </w:rPr>
        <w:t>Datová schránka</w:t>
      </w:r>
    </w:p>
    <w:p w14:paraId="58B5087D" w14:textId="2971E0ED" w:rsidR="00763073" w:rsidRDefault="00763073" w:rsidP="00763073">
      <w:pPr>
        <w:spacing w:line="360" w:lineRule="auto"/>
        <w:rPr>
          <w:sz w:val="24"/>
          <w:szCs w:val="24"/>
        </w:rPr>
      </w:pPr>
      <w:r w:rsidRPr="00763073">
        <w:rPr>
          <w:sz w:val="24"/>
          <w:szCs w:val="24"/>
        </w:rPr>
        <w:t xml:space="preserve">ID </w:t>
      </w:r>
      <w:r>
        <w:rPr>
          <w:sz w:val="24"/>
          <w:szCs w:val="24"/>
        </w:rPr>
        <w:t>datové schránky FO (ne OSVČ):………………………………………………</w:t>
      </w:r>
    </w:p>
    <w:p w14:paraId="4E93F849" w14:textId="7B095FF4" w:rsidR="00763073" w:rsidRDefault="00763073" w:rsidP="0076307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Souhlasím s používáním datové schránky pro komunikaci s KVV HMP</w:t>
      </w:r>
    </w:p>
    <w:p w14:paraId="31B31797" w14:textId="3E9CD0C0" w:rsidR="00763073" w:rsidRDefault="00763073" w:rsidP="00763073">
      <w:pPr>
        <w:spacing w:line="360" w:lineRule="auto"/>
        <w:rPr>
          <w:sz w:val="24"/>
          <w:szCs w:val="24"/>
        </w:rPr>
      </w:pPr>
    </w:p>
    <w:p w14:paraId="74D81603" w14:textId="28ACAC0F" w:rsidR="00763073" w:rsidRDefault="00763073" w:rsidP="00763073">
      <w:pPr>
        <w:spacing w:line="360" w:lineRule="auto"/>
        <w:rPr>
          <w:b/>
          <w:sz w:val="24"/>
          <w:szCs w:val="24"/>
        </w:rPr>
      </w:pPr>
      <w:r w:rsidRPr="00763073">
        <w:rPr>
          <w:b/>
          <w:sz w:val="24"/>
          <w:szCs w:val="24"/>
        </w:rPr>
        <w:t>Další osobní změn</w:t>
      </w:r>
      <w:r>
        <w:rPr>
          <w:b/>
          <w:sz w:val="24"/>
          <w:szCs w:val="24"/>
        </w:rPr>
        <w:t>y</w:t>
      </w:r>
    </w:p>
    <w:p w14:paraId="03518C27" w14:textId="6A7A5955" w:rsidR="00763073" w:rsidRDefault="00763073" w:rsidP="00763073">
      <w:pPr>
        <w:spacing w:line="360" w:lineRule="auto"/>
        <w:rPr>
          <w:b/>
          <w:sz w:val="24"/>
          <w:szCs w:val="24"/>
        </w:rPr>
      </w:pPr>
    </w:p>
    <w:p w14:paraId="72C1EF50" w14:textId="1A621DC7" w:rsidR="00763073" w:rsidRDefault="00763073" w:rsidP="0076307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11D1D74" w14:textId="14FFD3E5" w:rsidR="00763073" w:rsidRDefault="00763073" w:rsidP="00763073">
      <w:pPr>
        <w:spacing w:line="360" w:lineRule="auto"/>
        <w:rPr>
          <w:sz w:val="24"/>
          <w:szCs w:val="24"/>
        </w:rPr>
      </w:pPr>
    </w:p>
    <w:p w14:paraId="404384DA" w14:textId="3D78BA9B" w:rsidR="00763073" w:rsidRPr="00763073" w:rsidRDefault="00763073" w:rsidP="0076307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 </w:t>
      </w:r>
      <w:r w:rsidR="00353D38">
        <w:rPr>
          <w:sz w:val="24"/>
          <w:szCs w:val="24"/>
        </w:rPr>
        <w:t xml:space="preserve">………………   </w:t>
      </w:r>
      <w:r>
        <w:rPr>
          <w:sz w:val="24"/>
          <w:szCs w:val="24"/>
        </w:rPr>
        <w:t xml:space="preserve">dne ……………… </w:t>
      </w:r>
      <w:r w:rsidR="00353D38">
        <w:rPr>
          <w:sz w:val="24"/>
          <w:szCs w:val="24"/>
        </w:rPr>
        <w:tab/>
      </w:r>
      <w:r w:rsidR="00353D38">
        <w:rPr>
          <w:sz w:val="24"/>
          <w:szCs w:val="24"/>
        </w:rPr>
        <w:tab/>
      </w:r>
      <w:r w:rsidR="00353D38">
        <w:rPr>
          <w:sz w:val="24"/>
          <w:szCs w:val="24"/>
        </w:rPr>
        <w:tab/>
      </w:r>
      <w:r>
        <w:rPr>
          <w:sz w:val="24"/>
          <w:szCs w:val="24"/>
        </w:rPr>
        <w:t>Podpis……</w:t>
      </w:r>
      <w:r w:rsidR="00353D38">
        <w:rPr>
          <w:sz w:val="24"/>
          <w:szCs w:val="24"/>
        </w:rPr>
        <w:t>…</w:t>
      </w:r>
      <w:proofErr w:type="gramStart"/>
      <w:r w:rsidR="00353D38">
        <w:rPr>
          <w:sz w:val="24"/>
          <w:szCs w:val="24"/>
        </w:rPr>
        <w:t>…….</w:t>
      </w:r>
      <w:proofErr w:type="gramEnd"/>
      <w:r w:rsidR="00353D38">
        <w:rPr>
          <w:sz w:val="24"/>
          <w:szCs w:val="24"/>
        </w:rPr>
        <w:t>.</w:t>
      </w:r>
      <w:r>
        <w:rPr>
          <w:sz w:val="24"/>
          <w:szCs w:val="24"/>
        </w:rPr>
        <w:t>……………</w:t>
      </w:r>
    </w:p>
    <w:sectPr w:rsidR="00763073" w:rsidRPr="00763073" w:rsidSect="009645FB">
      <w:headerReference w:type="default" r:id="rId8"/>
      <w:footerReference w:type="default" r:id="rId9"/>
      <w:headerReference w:type="first" r:id="rId10"/>
      <w:pgSz w:w="11906" w:h="16838" w:code="9"/>
      <w:pgMar w:top="1417" w:right="1417" w:bottom="1417" w:left="1417" w:header="567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9DAA8B" w14:textId="77777777" w:rsidR="000C7231" w:rsidRDefault="000C7231">
      <w:r>
        <w:separator/>
      </w:r>
    </w:p>
  </w:endnote>
  <w:endnote w:type="continuationSeparator" w:id="0">
    <w:p w14:paraId="4CFDAA58" w14:textId="77777777" w:rsidR="000C7231" w:rsidRDefault="000C7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595C97" w14:textId="77777777" w:rsidR="00AC4504" w:rsidRPr="00396950" w:rsidRDefault="00AC4504" w:rsidP="00AC4504">
    <w:pPr>
      <w:pStyle w:val="Zhlav"/>
      <w:jc w:val="center"/>
      <w:rPr>
        <w:sz w:val="24"/>
        <w:szCs w:val="24"/>
      </w:rPr>
    </w:pPr>
    <w:r w:rsidRPr="00396950">
      <w:rPr>
        <w:sz w:val="24"/>
        <w:szCs w:val="24"/>
      </w:rPr>
      <w:t>PRO SLUŽEBNÍ POTŘEBU</w:t>
    </w:r>
  </w:p>
  <w:p w14:paraId="6341EA24" w14:textId="77777777" w:rsidR="00625379" w:rsidRDefault="00AC4504" w:rsidP="00AC4504">
    <w:pPr>
      <w:pStyle w:val="Zpat"/>
      <w:jc w:val="center"/>
    </w:pPr>
    <w:r>
      <w:t xml:space="preserve"> </w:t>
    </w:r>
    <w:sdt>
      <w:sdtPr>
        <w:id w:val="-431896102"/>
        <w:docPartObj>
          <w:docPartGallery w:val="Page Numbers (Bottom of Page)"/>
          <w:docPartUnique/>
        </w:docPartObj>
      </w:sdtPr>
      <w:sdtContent>
        <w:r w:rsidR="00625379">
          <w:fldChar w:fldCharType="begin"/>
        </w:r>
        <w:r w:rsidR="00625379">
          <w:instrText>PAGE   \* MERGEFORMAT</w:instrText>
        </w:r>
        <w:r w:rsidR="00625379">
          <w:fldChar w:fldCharType="separate"/>
        </w:r>
        <w:r w:rsidR="00FF009B">
          <w:rPr>
            <w:noProof/>
          </w:rPr>
          <w:t>2</w:t>
        </w:r>
        <w:r w:rsidR="00625379">
          <w:fldChar w:fldCharType="end"/>
        </w:r>
      </w:sdtContent>
    </w:sdt>
  </w:p>
  <w:p w14:paraId="72C04662" w14:textId="77777777" w:rsidR="00625379" w:rsidRDefault="006253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26A5986" w14:textId="77777777" w:rsidR="000C7231" w:rsidRDefault="000C7231">
      <w:r>
        <w:separator/>
      </w:r>
    </w:p>
  </w:footnote>
  <w:footnote w:type="continuationSeparator" w:id="0">
    <w:p w14:paraId="43B81B04" w14:textId="77777777" w:rsidR="000C7231" w:rsidRDefault="000C7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02F355" w14:textId="77777777" w:rsidR="00AC4504" w:rsidRPr="00AC4504" w:rsidRDefault="00AC4504" w:rsidP="00AC4504">
    <w:pPr>
      <w:pStyle w:val="Zhlav"/>
      <w:jc w:val="center"/>
      <w:rPr>
        <w:sz w:val="24"/>
        <w:szCs w:val="24"/>
      </w:rPr>
    </w:pPr>
    <w:r w:rsidRPr="00396950">
      <w:rPr>
        <w:sz w:val="24"/>
        <w:szCs w:val="24"/>
      </w:rPr>
      <w:t>PRO SLUŽEBNÍ POTŘEBU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1E367A" w14:textId="77777777" w:rsidR="00396950" w:rsidRDefault="00396950" w:rsidP="00396950">
    <w:pPr>
      <w:pStyle w:val="Zhlav"/>
      <w:jc w:val="center"/>
      <w:rPr>
        <w:b/>
        <w:sz w:val="24"/>
        <w:szCs w:val="24"/>
      </w:rPr>
    </w:pPr>
  </w:p>
  <w:p w14:paraId="3D1CD6DD" w14:textId="77777777" w:rsidR="00521F61" w:rsidRPr="00E10484" w:rsidRDefault="00521F61" w:rsidP="00396950">
    <w:pPr>
      <w:pStyle w:val="Zhlav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F157CA"/>
    <w:multiLevelType w:val="hybridMultilevel"/>
    <w:tmpl w:val="38A0D00C"/>
    <w:lvl w:ilvl="0" w:tplc="B73033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750DA6"/>
    <w:multiLevelType w:val="hybridMultilevel"/>
    <w:tmpl w:val="27DED990"/>
    <w:lvl w:ilvl="0" w:tplc="15A23B5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23079"/>
    <w:multiLevelType w:val="hybridMultilevel"/>
    <w:tmpl w:val="AC6E6E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CA29A9"/>
    <w:multiLevelType w:val="hybridMultilevel"/>
    <w:tmpl w:val="73482544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1707020">
    <w:abstractNumId w:val="2"/>
  </w:num>
  <w:num w:numId="2" w16cid:durableId="695083506">
    <w:abstractNumId w:val="3"/>
  </w:num>
  <w:num w:numId="3" w16cid:durableId="781067966">
    <w:abstractNumId w:val="0"/>
  </w:num>
  <w:num w:numId="4" w16cid:durableId="1829981053">
    <w:abstractNumId w:val="1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E00"/>
    <w:rsid w:val="000005AB"/>
    <w:rsid w:val="00005F65"/>
    <w:rsid w:val="000061E7"/>
    <w:rsid w:val="00012662"/>
    <w:rsid w:val="00013308"/>
    <w:rsid w:val="00013702"/>
    <w:rsid w:val="00023A33"/>
    <w:rsid w:val="00023CEB"/>
    <w:rsid w:val="0002602E"/>
    <w:rsid w:val="00037E1C"/>
    <w:rsid w:val="000539EB"/>
    <w:rsid w:val="00065529"/>
    <w:rsid w:val="00067D72"/>
    <w:rsid w:val="000A26F1"/>
    <w:rsid w:val="000B42D2"/>
    <w:rsid w:val="000B51FF"/>
    <w:rsid w:val="000B6C3E"/>
    <w:rsid w:val="000B771F"/>
    <w:rsid w:val="000C7231"/>
    <w:rsid w:val="000C79A8"/>
    <w:rsid w:val="000E5D79"/>
    <w:rsid w:val="00101AD9"/>
    <w:rsid w:val="001036AF"/>
    <w:rsid w:val="001118BD"/>
    <w:rsid w:val="001143A8"/>
    <w:rsid w:val="00116E5E"/>
    <w:rsid w:val="00123CC6"/>
    <w:rsid w:val="0014000A"/>
    <w:rsid w:val="00152A6D"/>
    <w:rsid w:val="00154BCA"/>
    <w:rsid w:val="001631FD"/>
    <w:rsid w:val="00177EEA"/>
    <w:rsid w:val="001A5C4A"/>
    <w:rsid w:val="001B3E82"/>
    <w:rsid w:val="001B5DD9"/>
    <w:rsid w:val="001D494B"/>
    <w:rsid w:val="001D7F1C"/>
    <w:rsid w:val="001E2E8C"/>
    <w:rsid w:val="001F698F"/>
    <w:rsid w:val="00223472"/>
    <w:rsid w:val="00241418"/>
    <w:rsid w:val="002422A3"/>
    <w:rsid w:val="00245C97"/>
    <w:rsid w:val="0026080F"/>
    <w:rsid w:val="00276959"/>
    <w:rsid w:val="00285590"/>
    <w:rsid w:val="002871CD"/>
    <w:rsid w:val="0029318C"/>
    <w:rsid w:val="002A1EB9"/>
    <w:rsid w:val="002E0A84"/>
    <w:rsid w:val="0030354A"/>
    <w:rsid w:val="00306ACE"/>
    <w:rsid w:val="003536E1"/>
    <w:rsid w:val="00353D38"/>
    <w:rsid w:val="00360445"/>
    <w:rsid w:val="00371529"/>
    <w:rsid w:val="00372959"/>
    <w:rsid w:val="00373AA5"/>
    <w:rsid w:val="003937AD"/>
    <w:rsid w:val="00396950"/>
    <w:rsid w:val="003A2A76"/>
    <w:rsid w:val="003B0271"/>
    <w:rsid w:val="003B4026"/>
    <w:rsid w:val="003D1D78"/>
    <w:rsid w:val="003E1523"/>
    <w:rsid w:val="003E56BD"/>
    <w:rsid w:val="003E67A9"/>
    <w:rsid w:val="003F5EFD"/>
    <w:rsid w:val="004053B7"/>
    <w:rsid w:val="00411255"/>
    <w:rsid w:val="00417029"/>
    <w:rsid w:val="00420BC2"/>
    <w:rsid w:val="0042244C"/>
    <w:rsid w:val="00444106"/>
    <w:rsid w:val="00447523"/>
    <w:rsid w:val="0045226C"/>
    <w:rsid w:val="004702B0"/>
    <w:rsid w:val="004B67AC"/>
    <w:rsid w:val="004F1650"/>
    <w:rsid w:val="004F7624"/>
    <w:rsid w:val="0050277D"/>
    <w:rsid w:val="00502E0C"/>
    <w:rsid w:val="0051367B"/>
    <w:rsid w:val="0052093D"/>
    <w:rsid w:val="00521F61"/>
    <w:rsid w:val="005232B5"/>
    <w:rsid w:val="00523A25"/>
    <w:rsid w:val="005272ED"/>
    <w:rsid w:val="00531624"/>
    <w:rsid w:val="00531C3B"/>
    <w:rsid w:val="005332F9"/>
    <w:rsid w:val="005479FD"/>
    <w:rsid w:val="0056084F"/>
    <w:rsid w:val="00562E9E"/>
    <w:rsid w:val="005829C8"/>
    <w:rsid w:val="005A1A42"/>
    <w:rsid w:val="005A61B4"/>
    <w:rsid w:val="005B37B0"/>
    <w:rsid w:val="005C1769"/>
    <w:rsid w:val="005C52A4"/>
    <w:rsid w:val="005C773A"/>
    <w:rsid w:val="005D0C59"/>
    <w:rsid w:val="005D4335"/>
    <w:rsid w:val="005D4F71"/>
    <w:rsid w:val="005D6BC1"/>
    <w:rsid w:val="005F2A02"/>
    <w:rsid w:val="00611C7A"/>
    <w:rsid w:val="00614889"/>
    <w:rsid w:val="00616BA1"/>
    <w:rsid w:val="00622AF5"/>
    <w:rsid w:val="00625379"/>
    <w:rsid w:val="00627294"/>
    <w:rsid w:val="00655AC1"/>
    <w:rsid w:val="00657418"/>
    <w:rsid w:val="00666F76"/>
    <w:rsid w:val="00691B08"/>
    <w:rsid w:val="00694D70"/>
    <w:rsid w:val="006B2E8C"/>
    <w:rsid w:val="006B3EDE"/>
    <w:rsid w:val="006D7D01"/>
    <w:rsid w:val="006E223B"/>
    <w:rsid w:val="00700D19"/>
    <w:rsid w:val="007167C8"/>
    <w:rsid w:val="00720C76"/>
    <w:rsid w:val="00734600"/>
    <w:rsid w:val="00737D3E"/>
    <w:rsid w:val="007431D5"/>
    <w:rsid w:val="00743AD9"/>
    <w:rsid w:val="0074618E"/>
    <w:rsid w:val="00763073"/>
    <w:rsid w:val="00763222"/>
    <w:rsid w:val="00763F77"/>
    <w:rsid w:val="0077237D"/>
    <w:rsid w:val="00777E47"/>
    <w:rsid w:val="0078252E"/>
    <w:rsid w:val="007877D7"/>
    <w:rsid w:val="00787BA4"/>
    <w:rsid w:val="007A2068"/>
    <w:rsid w:val="007C7ACC"/>
    <w:rsid w:val="007D7576"/>
    <w:rsid w:val="007F6F31"/>
    <w:rsid w:val="00813AA2"/>
    <w:rsid w:val="008165DE"/>
    <w:rsid w:val="008205DB"/>
    <w:rsid w:val="0082089F"/>
    <w:rsid w:val="00824135"/>
    <w:rsid w:val="00834F6D"/>
    <w:rsid w:val="00840EC7"/>
    <w:rsid w:val="00843662"/>
    <w:rsid w:val="00865098"/>
    <w:rsid w:val="0087665F"/>
    <w:rsid w:val="00883DC8"/>
    <w:rsid w:val="00886212"/>
    <w:rsid w:val="0089262C"/>
    <w:rsid w:val="00893717"/>
    <w:rsid w:val="00895DAE"/>
    <w:rsid w:val="008B33F0"/>
    <w:rsid w:val="008D2D0D"/>
    <w:rsid w:val="008D5B7A"/>
    <w:rsid w:val="008F3B47"/>
    <w:rsid w:val="008F45E7"/>
    <w:rsid w:val="008F7978"/>
    <w:rsid w:val="00901D0B"/>
    <w:rsid w:val="00910578"/>
    <w:rsid w:val="00911C37"/>
    <w:rsid w:val="00914D9A"/>
    <w:rsid w:val="00945699"/>
    <w:rsid w:val="0095122B"/>
    <w:rsid w:val="009516F2"/>
    <w:rsid w:val="00961068"/>
    <w:rsid w:val="009634AF"/>
    <w:rsid w:val="009634DE"/>
    <w:rsid w:val="009645FB"/>
    <w:rsid w:val="0098435D"/>
    <w:rsid w:val="009A26E1"/>
    <w:rsid w:val="009A4602"/>
    <w:rsid w:val="009C6CE5"/>
    <w:rsid w:val="009D4DF4"/>
    <w:rsid w:val="009D75B6"/>
    <w:rsid w:val="009E16B3"/>
    <w:rsid w:val="009E267C"/>
    <w:rsid w:val="00A0289B"/>
    <w:rsid w:val="00A15BD4"/>
    <w:rsid w:val="00A20C2E"/>
    <w:rsid w:val="00A26646"/>
    <w:rsid w:val="00A319C0"/>
    <w:rsid w:val="00A63E41"/>
    <w:rsid w:val="00A651D8"/>
    <w:rsid w:val="00A92096"/>
    <w:rsid w:val="00A9222A"/>
    <w:rsid w:val="00AA0A0F"/>
    <w:rsid w:val="00AA0B07"/>
    <w:rsid w:val="00AA1178"/>
    <w:rsid w:val="00AC4504"/>
    <w:rsid w:val="00AD309F"/>
    <w:rsid w:val="00AE1D4E"/>
    <w:rsid w:val="00AF4096"/>
    <w:rsid w:val="00AF6C52"/>
    <w:rsid w:val="00B05267"/>
    <w:rsid w:val="00B073FD"/>
    <w:rsid w:val="00B077E5"/>
    <w:rsid w:val="00B16BEF"/>
    <w:rsid w:val="00B17997"/>
    <w:rsid w:val="00B3177C"/>
    <w:rsid w:val="00B34E70"/>
    <w:rsid w:val="00B37423"/>
    <w:rsid w:val="00B41F9E"/>
    <w:rsid w:val="00B51AE1"/>
    <w:rsid w:val="00B67D6F"/>
    <w:rsid w:val="00B74422"/>
    <w:rsid w:val="00B95EAA"/>
    <w:rsid w:val="00BC7E00"/>
    <w:rsid w:val="00BD5586"/>
    <w:rsid w:val="00BD65D1"/>
    <w:rsid w:val="00BE7515"/>
    <w:rsid w:val="00BF1152"/>
    <w:rsid w:val="00C039D6"/>
    <w:rsid w:val="00C43F54"/>
    <w:rsid w:val="00C44686"/>
    <w:rsid w:val="00C44EE2"/>
    <w:rsid w:val="00C577E7"/>
    <w:rsid w:val="00C61F93"/>
    <w:rsid w:val="00C7503F"/>
    <w:rsid w:val="00C80ACD"/>
    <w:rsid w:val="00C9092C"/>
    <w:rsid w:val="00CA5FA9"/>
    <w:rsid w:val="00CB0F42"/>
    <w:rsid w:val="00CC695C"/>
    <w:rsid w:val="00CF56E4"/>
    <w:rsid w:val="00CF638F"/>
    <w:rsid w:val="00D036BE"/>
    <w:rsid w:val="00D045BB"/>
    <w:rsid w:val="00D17505"/>
    <w:rsid w:val="00D27A5E"/>
    <w:rsid w:val="00D30932"/>
    <w:rsid w:val="00D344FD"/>
    <w:rsid w:val="00D44A4C"/>
    <w:rsid w:val="00D472F5"/>
    <w:rsid w:val="00D520C9"/>
    <w:rsid w:val="00D65021"/>
    <w:rsid w:val="00D66F46"/>
    <w:rsid w:val="00D84D80"/>
    <w:rsid w:val="00D92825"/>
    <w:rsid w:val="00DA0A40"/>
    <w:rsid w:val="00DB1FE8"/>
    <w:rsid w:val="00DB5CAE"/>
    <w:rsid w:val="00DC03BD"/>
    <w:rsid w:val="00DC7104"/>
    <w:rsid w:val="00DC755B"/>
    <w:rsid w:val="00DD684E"/>
    <w:rsid w:val="00DE5C48"/>
    <w:rsid w:val="00E00BD4"/>
    <w:rsid w:val="00E067DE"/>
    <w:rsid w:val="00E10484"/>
    <w:rsid w:val="00E11779"/>
    <w:rsid w:val="00E14138"/>
    <w:rsid w:val="00E15A48"/>
    <w:rsid w:val="00E25565"/>
    <w:rsid w:val="00E365CC"/>
    <w:rsid w:val="00E44E8D"/>
    <w:rsid w:val="00E52D9D"/>
    <w:rsid w:val="00E52E5C"/>
    <w:rsid w:val="00E6322B"/>
    <w:rsid w:val="00E77734"/>
    <w:rsid w:val="00E92EC1"/>
    <w:rsid w:val="00E9399A"/>
    <w:rsid w:val="00E96A93"/>
    <w:rsid w:val="00EA3715"/>
    <w:rsid w:val="00EA7DAD"/>
    <w:rsid w:val="00EB0499"/>
    <w:rsid w:val="00EB5606"/>
    <w:rsid w:val="00EC188E"/>
    <w:rsid w:val="00EC48F3"/>
    <w:rsid w:val="00ED2CE4"/>
    <w:rsid w:val="00EE5CB0"/>
    <w:rsid w:val="00EE5F0B"/>
    <w:rsid w:val="00EE7710"/>
    <w:rsid w:val="00EF403D"/>
    <w:rsid w:val="00F14F0B"/>
    <w:rsid w:val="00F17FF3"/>
    <w:rsid w:val="00F208E9"/>
    <w:rsid w:val="00F22DC2"/>
    <w:rsid w:val="00F23D0A"/>
    <w:rsid w:val="00F308A9"/>
    <w:rsid w:val="00F565A6"/>
    <w:rsid w:val="00F66CC1"/>
    <w:rsid w:val="00F93189"/>
    <w:rsid w:val="00FA226C"/>
    <w:rsid w:val="00FC615E"/>
    <w:rsid w:val="00FC67FD"/>
    <w:rsid w:val="00FF009B"/>
    <w:rsid w:val="00FF53AD"/>
    <w:rsid w:val="00FF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C97F9"/>
  <w15:docId w15:val="{73FC87D0-FD3F-4D95-8247-91494328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  <w:sz w:val="7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/>
      <w:b/>
      <w:sz w:val="40"/>
      <w:u w:val="single"/>
    </w:rPr>
  </w:style>
  <w:style w:type="paragraph" w:styleId="Nadpis3">
    <w:name w:val="heading 3"/>
    <w:basedOn w:val="Normln"/>
    <w:next w:val="Normln"/>
    <w:qFormat/>
    <w:pPr>
      <w:keepNext/>
      <w:ind w:left="360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/>
      <w:b/>
      <w:sz w:val="28"/>
    </w:rPr>
  </w:style>
  <w:style w:type="paragraph" w:styleId="Nadpis6">
    <w:name w:val="heading 6"/>
    <w:basedOn w:val="Normln"/>
    <w:next w:val="Normln"/>
    <w:qFormat/>
    <w:pPr>
      <w:keepNext/>
      <w:ind w:left="1596" w:hanging="1596"/>
      <w:outlineLvl w:val="5"/>
    </w:pPr>
    <w:rPr>
      <w:bCs/>
      <w:sz w:val="24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bCs/>
      <w:sz w:val="24"/>
      <w:szCs w:val="18"/>
    </w:rPr>
  </w:style>
  <w:style w:type="paragraph" w:styleId="Nadpis9">
    <w:name w:val="heading 9"/>
    <w:basedOn w:val="Normln"/>
    <w:next w:val="Normln"/>
    <w:qFormat/>
    <w:pPr>
      <w:keepNext/>
      <w:ind w:left="2410" w:hanging="2410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rsid w:val="00523A25"/>
    <w:pPr>
      <w:overflowPunct/>
      <w:autoSpaceDE/>
      <w:autoSpaceDN/>
      <w:adjustRightInd/>
      <w:spacing w:line="360" w:lineRule="auto"/>
      <w:jc w:val="both"/>
      <w:textAlignment w:val="auto"/>
    </w:pPr>
    <w:rPr>
      <w:sz w:val="24"/>
      <w:lang w:eastAsia="en-US"/>
    </w:rPr>
  </w:style>
  <w:style w:type="paragraph" w:customStyle="1" w:styleId="doloka">
    <w:name w:val="doložka"/>
    <w:basedOn w:val="Normln"/>
    <w:rsid w:val="00E14138"/>
    <w:pPr>
      <w:overflowPunct/>
      <w:autoSpaceDE/>
      <w:autoSpaceDN/>
      <w:adjustRightInd/>
      <w:jc w:val="both"/>
      <w:textAlignment w:val="auto"/>
    </w:pPr>
    <w:rPr>
      <w:sz w:val="24"/>
    </w:rPr>
  </w:style>
  <w:style w:type="paragraph" w:customStyle="1" w:styleId="Hlavika">
    <w:name w:val="Hlavička"/>
    <w:basedOn w:val="Normln"/>
    <w:rsid w:val="00D520C9"/>
    <w:pPr>
      <w:overflowPunct/>
      <w:autoSpaceDE/>
      <w:autoSpaceDN/>
      <w:adjustRightInd/>
      <w:jc w:val="both"/>
      <w:textAlignment w:val="auto"/>
    </w:pPr>
    <w:rPr>
      <w:b/>
      <w:caps/>
      <w:snapToGrid w:val="0"/>
      <w:spacing w:val="20"/>
      <w:sz w:val="24"/>
    </w:rPr>
  </w:style>
  <w:style w:type="paragraph" w:customStyle="1" w:styleId="odstavec">
    <w:name w:val="odstavec"/>
    <w:basedOn w:val="Normln"/>
    <w:rsid w:val="00CC695C"/>
    <w:pPr>
      <w:spacing w:after="120" w:line="360" w:lineRule="auto"/>
      <w:ind w:firstLine="567"/>
      <w:jc w:val="both"/>
    </w:pPr>
    <w:rPr>
      <w:spacing w:val="-2"/>
      <w:sz w:val="28"/>
    </w:rPr>
  </w:style>
  <w:style w:type="paragraph" w:customStyle="1" w:styleId="hlavanzev">
    <w:name w:val="hlavanázev"/>
    <w:basedOn w:val="Normln"/>
    <w:rsid w:val="00CC695C"/>
    <w:pPr>
      <w:widowControl w:val="0"/>
      <w:suppressAutoHyphens/>
      <w:spacing w:after="240" w:line="360" w:lineRule="auto"/>
      <w:jc w:val="center"/>
    </w:pPr>
    <w:rPr>
      <w:b/>
      <w:spacing w:val="-2"/>
      <w:sz w:val="28"/>
    </w:rPr>
  </w:style>
  <w:style w:type="table" w:styleId="Mkatabulky">
    <w:name w:val="Table Grid"/>
    <w:basedOn w:val="Normlntabulka"/>
    <w:rsid w:val="0084366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basedOn w:val="Normln"/>
    <w:next w:val="Normln"/>
    <w:rsid w:val="00625379"/>
    <w:pPr>
      <w:overflowPunct/>
      <w:autoSpaceDE/>
      <w:autoSpaceDN/>
      <w:adjustRightInd/>
      <w:jc w:val="both"/>
      <w:textAlignment w:val="auto"/>
    </w:pPr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625379"/>
  </w:style>
  <w:style w:type="paragraph" w:styleId="Textbubliny">
    <w:name w:val="Balloon Text"/>
    <w:basedOn w:val="Normln"/>
    <w:link w:val="TextbublinyChar"/>
    <w:uiPriority w:val="99"/>
    <w:semiHidden/>
    <w:unhideWhenUsed/>
    <w:rsid w:val="00A319C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19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3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4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5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9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6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9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9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95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3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27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3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3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0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8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5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7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2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6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7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ANNA\P&#237;semn&#225;%20p&#345;&#237;prava%20OU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C:\Dokumenty\ANNA\Písemná příprava OUS.dot</Template>
  <TotalTime>2</TotalTime>
  <Pages>1</Pages>
  <Words>137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BM</vt:lpstr>
    </vt:vector>
  </TitlesOfParts>
  <Company>ACR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</dc:title>
  <dc:creator>Anna Navrátilová</dc:creator>
  <cp:lastModifiedBy>Prášek Přemysl - MO ČR</cp:lastModifiedBy>
  <cp:revision>3</cp:revision>
  <cp:lastPrinted>2026-04-10T05:46:00Z</cp:lastPrinted>
  <dcterms:created xsi:type="dcterms:W3CDTF">2026-06-11T10:48:00Z</dcterms:created>
  <dcterms:modified xsi:type="dcterms:W3CDTF">2026-07-22T15:13:00Z</dcterms:modified>
</cp:coreProperties>
</file>